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7F3E0" w14:textId="72F4DCF6" w:rsidR="00D47975" w:rsidRDefault="00D47975" w:rsidP="00BF703F">
      <w:pPr>
        <w:ind w:right="-41"/>
        <w:rPr>
          <w:rFonts w:ascii="Arial" w:hAnsi="Arial" w:cs="Arial"/>
          <w:sz w:val="22"/>
          <w:szCs w:val="22"/>
        </w:rPr>
      </w:pPr>
      <w:r w:rsidRPr="00A17F78">
        <w:rPr>
          <w:rFonts w:ascii="Arial" w:hAnsi="Arial" w:cs="Arial"/>
          <w:sz w:val="22"/>
          <w:szCs w:val="22"/>
        </w:rPr>
        <w:t>SJIB Circular 0</w:t>
      </w:r>
      <w:r w:rsidR="00315755">
        <w:rPr>
          <w:rFonts w:ascii="Arial" w:hAnsi="Arial" w:cs="Arial"/>
          <w:sz w:val="22"/>
          <w:szCs w:val="22"/>
        </w:rPr>
        <w:t>8</w:t>
      </w:r>
      <w:r w:rsidRPr="00A17F78">
        <w:rPr>
          <w:rFonts w:ascii="Arial" w:hAnsi="Arial" w:cs="Arial"/>
          <w:sz w:val="22"/>
          <w:szCs w:val="22"/>
        </w:rPr>
        <w:t>/2021</w:t>
      </w:r>
    </w:p>
    <w:p w14:paraId="03A3BCC3" w14:textId="54457279" w:rsidR="00D47975" w:rsidRPr="00A17F78" w:rsidRDefault="002D5C31" w:rsidP="00BF703F">
      <w:pPr>
        <w:ind w:right="-4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30 April</w:t>
      </w:r>
      <w:r w:rsidR="00D47975" w:rsidRPr="00A17F78">
        <w:rPr>
          <w:rFonts w:ascii="Arial" w:hAnsi="Arial" w:cs="Arial"/>
          <w:sz w:val="22"/>
          <w:szCs w:val="22"/>
        </w:rPr>
        <w:t xml:space="preserve"> 202</w:t>
      </w:r>
      <w:r w:rsidR="00D47975">
        <w:rPr>
          <w:rFonts w:ascii="Arial" w:hAnsi="Arial" w:cs="Arial"/>
          <w:sz w:val="22"/>
          <w:szCs w:val="22"/>
        </w:rPr>
        <w:t>1</w:t>
      </w:r>
    </w:p>
    <w:p w14:paraId="3B8D27D5" w14:textId="2F7A9C98" w:rsidR="00D47975" w:rsidRDefault="00D47975" w:rsidP="00D47975">
      <w:pPr>
        <w:pStyle w:val="BodyText"/>
        <w:ind w:right="-630"/>
        <w:rPr>
          <w:rFonts w:ascii="Arial" w:hAnsi="Arial" w:cs="Arial"/>
          <w:sz w:val="22"/>
          <w:szCs w:val="22"/>
          <w:u w:val="single"/>
          <w:lang w:val="en-GB"/>
        </w:rPr>
      </w:pPr>
    </w:p>
    <w:p w14:paraId="0DD62D84" w14:textId="77777777" w:rsidR="000A7454" w:rsidRPr="00A17F78" w:rsidRDefault="000A7454" w:rsidP="00D47975">
      <w:pPr>
        <w:pStyle w:val="BodyText"/>
        <w:ind w:right="-630"/>
        <w:rPr>
          <w:rFonts w:ascii="Arial" w:hAnsi="Arial" w:cs="Arial"/>
          <w:sz w:val="22"/>
          <w:szCs w:val="22"/>
          <w:u w:val="single"/>
          <w:lang w:val="en-GB"/>
        </w:rPr>
      </w:pPr>
    </w:p>
    <w:p w14:paraId="313DE98D" w14:textId="059C2B60" w:rsidR="00D47975" w:rsidRPr="00BF703F" w:rsidRDefault="00D47975" w:rsidP="00D47975">
      <w:pPr>
        <w:pStyle w:val="BodyText"/>
        <w:ind w:right="-630"/>
        <w:rPr>
          <w:rFonts w:ascii="Arial" w:hAnsi="Arial" w:cs="Arial"/>
          <w:b/>
          <w:bCs/>
          <w:sz w:val="22"/>
          <w:szCs w:val="22"/>
          <w:lang w:val="en-GB"/>
        </w:rPr>
      </w:pPr>
      <w:r w:rsidRPr="00BF703F">
        <w:rPr>
          <w:rFonts w:ascii="Arial" w:hAnsi="Arial" w:cs="Arial"/>
          <w:b/>
          <w:bCs/>
          <w:sz w:val="22"/>
          <w:szCs w:val="22"/>
          <w:lang w:val="en-GB"/>
        </w:rPr>
        <w:t>To:  All SJIB and SELECT Members</w:t>
      </w:r>
    </w:p>
    <w:p w14:paraId="2F359187" w14:textId="3C0836F4" w:rsidR="00D47975" w:rsidRDefault="00D47975" w:rsidP="00D47975">
      <w:pPr>
        <w:ind w:right="-460"/>
        <w:rPr>
          <w:rFonts w:ascii="Arial" w:hAnsi="Arial" w:cs="Arial"/>
          <w:sz w:val="22"/>
          <w:szCs w:val="22"/>
        </w:rPr>
      </w:pPr>
    </w:p>
    <w:p w14:paraId="223111FF" w14:textId="77777777" w:rsidR="00FE7627" w:rsidRPr="00A17F78" w:rsidRDefault="00FE7627" w:rsidP="00D47975">
      <w:pPr>
        <w:ind w:right="-460"/>
        <w:rPr>
          <w:rFonts w:ascii="Arial" w:hAnsi="Arial" w:cs="Arial"/>
          <w:sz w:val="22"/>
          <w:szCs w:val="22"/>
        </w:rPr>
      </w:pPr>
    </w:p>
    <w:p w14:paraId="351CB093" w14:textId="71DA8878" w:rsidR="00D47975" w:rsidRDefault="00D47975" w:rsidP="00D47975">
      <w:pPr>
        <w:pStyle w:val="paragraph"/>
        <w:spacing w:before="0" w:beforeAutospacing="0" w:after="0" w:afterAutospacing="0"/>
        <w:ind w:right="-630"/>
        <w:textAlignment w:val="baseline"/>
        <w:rPr>
          <w:rStyle w:val="normaltextrun"/>
          <w:rFonts w:ascii="Arial" w:hAnsi="Arial" w:cs="Arial"/>
          <w:color w:val="000000" w:themeColor="text1"/>
          <w:sz w:val="22"/>
          <w:szCs w:val="22"/>
        </w:rPr>
      </w:pPr>
      <w:r w:rsidRPr="00A17F78">
        <w:rPr>
          <w:rStyle w:val="normaltextrun"/>
          <w:rFonts w:ascii="Arial" w:hAnsi="Arial" w:cs="Arial"/>
          <w:color w:val="000000" w:themeColor="text1"/>
          <w:sz w:val="22"/>
          <w:szCs w:val="22"/>
        </w:rPr>
        <w:t>Dear Sir/Madam,</w:t>
      </w:r>
    </w:p>
    <w:p w14:paraId="67B267EA" w14:textId="514A8C90" w:rsidR="00315755" w:rsidRDefault="00315755" w:rsidP="00D47975">
      <w:pPr>
        <w:pStyle w:val="paragraph"/>
        <w:spacing w:before="0" w:beforeAutospacing="0" w:after="0" w:afterAutospacing="0"/>
        <w:ind w:right="-630"/>
        <w:textAlignment w:val="baseline"/>
        <w:rPr>
          <w:rStyle w:val="normaltextrun"/>
          <w:rFonts w:ascii="Arial" w:hAnsi="Arial" w:cs="Arial"/>
          <w:color w:val="000000" w:themeColor="text1"/>
          <w:sz w:val="22"/>
          <w:szCs w:val="22"/>
        </w:rPr>
      </w:pPr>
    </w:p>
    <w:p w14:paraId="33FF47C1" w14:textId="77777777" w:rsidR="00FE7627" w:rsidRDefault="00FE7627" w:rsidP="00D47975">
      <w:pPr>
        <w:pStyle w:val="paragraph"/>
        <w:spacing w:before="0" w:beforeAutospacing="0" w:after="0" w:afterAutospacing="0"/>
        <w:ind w:right="-630"/>
        <w:textAlignment w:val="baseline"/>
        <w:rPr>
          <w:rStyle w:val="normaltextrun"/>
          <w:rFonts w:ascii="Arial" w:hAnsi="Arial" w:cs="Arial"/>
          <w:color w:val="000000" w:themeColor="text1"/>
          <w:sz w:val="22"/>
          <w:szCs w:val="22"/>
        </w:rPr>
      </w:pPr>
    </w:p>
    <w:p w14:paraId="4B3CCB4B" w14:textId="77777777" w:rsidR="00315755" w:rsidRPr="00315755" w:rsidRDefault="00315755" w:rsidP="00315755">
      <w:pPr>
        <w:pStyle w:val="Heading1"/>
        <w:spacing w:before="0" w:after="0"/>
        <w:jc w:val="center"/>
        <w:rPr>
          <w:sz w:val="22"/>
          <w:szCs w:val="22"/>
        </w:rPr>
      </w:pPr>
      <w:r w:rsidRPr="00315755">
        <w:rPr>
          <w:sz w:val="22"/>
          <w:szCs w:val="22"/>
        </w:rPr>
        <w:t>Increase to Statutory Payments</w:t>
      </w:r>
    </w:p>
    <w:p w14:paraId="764FE165" w14:textId="77777777" w:rsidR="00315755" w:rsidRPr="00315755" w:rsidRDefault="00315755" w:rsidP="00315755">
      <w:pPr>
        <w:jc w:val="both"/>
        <w:rPr>
          <w:rFonts w:ascii="Arial" w:hAnsi="Arial" w:cs="Arial"/>
          <w:b/>
          <w:sz w:val="22"/>
          <w:szCs w:val="22"/>
        </w:rPr>
      </w:pPr>
    </w:p>
    <w:p w14:paraId="7186E822" w14:textId="05BCDB43" w:rsidR="00315755" w:rsidRPr="00315755" w:rsidRDefault="00315755" w:rsidP="00315755">
      <w:pPr>
        <w:jc w:val="both"/>
        <w:rPr>
          <w:rFonts w:ascii="Arial" w:hAnsi="Arial" w:cs="Arial"/>
          <w:sz w:val="22"/>
          <w:szCs w:val="22"/>
        </w:rPr>
      </w:pPr>
      <w:r w:rsidRPr="00315755">
        <w:rPr>
          <w:rFonts w:ascii="Arial" w:hAnsi="Arial" w:cs="Arial"/>
          <w:sz w:val="22"/>
          <w:szCs w:val="22"/>
        </w:rPr>
        <w:t>Every year the Government announces various changes to statutory payments.  The changes scheduled to take place in 20</w:t>
      </w:r>
      <w:r>
        <w:rPr>
          <w:rFonts w:ascii="Arial" w:hAnsi="Arial" w:cs="Arial"/>
          <w:sz w:val="22"/>
          <w:szCs w:val="22"/>
        </w:rPr>
        <w:t>21</w:t>
      </w:r>
      <w:r w:rsidRPr="00315755">
        <w:rPr>
          <w:rFonts w:ascii="Arial" w:hAnsi="Arial" w:cs="Arial"/>
          <w:sz w:val="22"/>
          <w:szCs w:val="22"/>
        </w:rPr>
        <w:t xml:space="preserve"> are listed below.</w:t>
      </w:r>
    </w:p>
    <w:p w14:paraId="5F8457B6" w14:textId="77777777" w:rsidR="00315755" w:rsidRPr="00A3562E" w:rsidRDefault="00315755" w:rsidP="00315755">
      <w:pPr>
        <w:jc w:val="both"/>
        <w:rPr>
          <w:rFonts w:ascii="Arial" w:hAnsi="Arial" w:cs="Arial"/>
          <w:sz w:val="22"/>
          <w:szCs w:val="22"/>
        </w:rPr>
      </w:pPr>
    </w:p>
    <w:p w14:paraId="7325C897" w14:textId="73B91C4A" w:rsidR="00315755" w:rsidRPr="00A3562E" w:rsidRDefault="00315755" w:rsidP="00315755">
      <w:pPr>
        <w:jc w:val="both"/>
        <w:rPr>
          <w:rFonts w:ascii="Arial" w:hAnsi="Arial" w:cs="Arial"/>
          <w:snapToGrid w:val="0"/>
          <w:sz w:val="22"/>
          <w:szCs w:val="22"/>
        </w:rPr>
      </w:pPr>
      <w:r w:rsidRPr="00A3562E">
        <w:rPr>
          <w:rFonts w:ascii="Arial" w:hAnsi="Arial" w:cs="Arial"/>
          <w:snapToGrid w:val="0"/>
          <w:sz w:val="22"/>
          <w:szCs w:val="22"/>
        </w:rPr>
        <w:t xml:space="preserve">From </w:t>
      </w:r>
      <w:hyperlink r:id="rId11" w:history="1">
        <w:r w:rsidR="00FE55C0">
          <w:rPr>
            <w:rStyle w:val="Hyperlink"/>
            <w:rFonts w:ascii="Arial" w:hAnsi="Arial" w:cs="Arial"/>
            <w:snapToGrid w:val="0"/>
            <w:sz w:val="22"/>
            <w:szCs w:val="22"/>
          </w:rPr>
          <w:t>4</w:t>
        </w:r>
        <w:r w:rsidRPr="00022CF0">
          <w:rPr>
            <w:rStyle w:val="Hyperlink"/>
            <w:rFonts w:ascii="Arial" w:hAnsi="Arial" w:cs="Arial"/>
            <w:snapToGrid w:val="0"/>
            <w:sz w:val="22"/>
            <w:szCs w:val="22"/>
          </w:rPr>
          <w:t xml:space="preserve"> April 2021</w:t>
        </w:r>
        <w:r w:rsidR="006A0BB8" w:rsidRPr="00022CF0">
          <w:rPr>
            <w:rStyle w:val="Hyperlink"/>
            <w:rFonts w:ascii="Arial" w:hAnsi="Arial" w:cs="Arial"/>
            <w:snapToGrid w:val="0"/>
            <w:sz w:val="22"/>
            <w:szCs w:val="22"/>
          </w:rPr>
          <w:t>:</w:t>
        </w:r>
      </w:hyperlink>
      <w:r w:rsidR="006A0BB8">
        <w:rPr>
          <w:rFonts w:ascii="Arial" w:hAnsi="Arial" w:cs="Arial"/>
          <w:snapToGrid w:val="0"/>
          <w:sz w:val="22"/>
          <w:szCs w:val="22"/>
        </w:rPr>
        <w:t xml:space="preserve"> -</w:t>
      </w:r>
    </w:p>
    <w:p w14:paraId="0B8D4324" w14:textId="6AB423EE" w:rsidR="00315755" w:rsidRPr="00A3562E" w:rsidRDefault="00315755" w:rsidP="00315755">
      <w:pPr>
        <w:tabs>
          <w:tab w:val="left" w:pos="7110"/>
        </w:tabs>
        <w:jc w:val="both"/>
        <w:rPr>
          <w:rFonts w:ascii="Arial" w:hAnsi="Arial" w:cs="Arial"/>
          <w:snapToGrid w:val="0"/>
          <w:sz w:val="22"/>
          <w:szCs w:val="22"/>
        </w:rPr>
      </w:pPr>
    </w:p>
    <w:p w14:paraId="45558056" w14:textId="6F951A9C" w:rsidR="00315755" w:rsidRPr="00A3562E" w:rsidRDefault="00315755" w:rsidP="00315755">
      <w:pPr>
        <w:numPr>
          <w:ilvl w:val="0"/>
          <w:numId w:val="4"/>
        </w:numPr>
        <w:jc w:val="both"/>
        <w:rPr>
          <w:rFonts w:ascii="Arial" w:hAnsi="Arial" w:cs="Arial"/>
          <w:snapToGrid w:val="0"/>
          <w:sz w:val="22"/>
          <w:szCs w:val="22"/>
        </w:rPr>
      </w:pPr>
      <w:r w:rsidRPr="00A3562E">
        <w:rPr>
          <w:rFonts w:ascii="Arial" w:hAnsi="Arial" w:cs="Arial"/>
          <w:snapToGrid w:val="0"/>
          <w:sz w:val="22"/>
          <w:szCs w:val="22"/>
        </w:rPr>
        <w:t>Statutory Maternity Pay, Statutory Paternity Pay, Statutory Adoption Pay and Statutory Shared Parental Pay</w:t>
      </w:r>
      <w:r w:rsidR="00022F77" w:rsidRPr="00A3562E">
        <w:rPr>
          <w:rFonts w:ascii="Arial" w:hAnsi="Arial" w:cs="Arial"/>
          <w:snapToGrid w:val="0"/>
          <w:sz w:val="22"/>
          <w:szCs w:val="22"/>
        </w:rPr>
        <w:t xml:space="preserve"> for weeks 7 to 39 </w:t>
      </w:r>
      <w:r w:rsidR="000F6AE6">
        <w:rPr>
          <w:rFonts w:ascii="Arial" w:hAnsi="Arial" w:cs="Arial"/>
          <w:snapToGrid w:val="0"/>
          <w:sz w:val="22"/>
          <w:szCs w:val="22"/>
        </w:rPr>
        <w:t>w</w:t>
      </w:r>
      <w:r w:rsidRPr="00A3562E">
        <w:rPr>
          <w:rFonts w:ascii="Arial" w:hAnsi="Arial" w:cs="Arial"/>
          <w:snapToGrid w:val="0"/>
          <w:sz w:val="22"/>
          <w:szCs w:val="22"/>
        </w:rPr>
        <w:t>ill increase from £1</w:t>
      </w:r>
      <w:r w:rsidR="003E3D12" w:rsidRPr="00A3562E">
        <w:rPr>
          <w:rFonts w:ascii="Arial" w:hAnsi="Arial" w:cs="Arial"/>
          <w:snapToGrid w:val="0"/>
          <w:sz w:val="22"/>
          <w:szCs w:val="22"/>
        </w:rPr>
        <w:t>51.20</w:t>
      </w:r>
      <w:r w:rsidRPr="00A3562E">
        <w:rPr>
          <w:rFonts w:ascii="Arial" w:hAnsi="Arial" w:cs="Arial"/>
          <w:snapToGrid w:val="0"/>
          <w:sz w:val="22"/>
          <w:szCs w:val="22"/>
        </w:rPr>
        <w:t xml:space="preserve"> to £151.97 per week.</w:t>
      </w:r>
    </w:p>
    <w:p w14:paraId="7F538B00" w14:textId="33680C12" w:rsidR="003E3D12" w:rsidRPr="00A3562E" w:rsidRDefault="003E3D12" w:rsidP="00315755">
      <w:pPr>
        <w:numPr>
          <w:ilvl w:val="0"/>
          <w:numId w:val="4"/>
        </w:numPr>
        <w:jc w:val="both"/>
        <w:rPr>
          <w:rFonts w:ascii="Arial" w:hAnsi="Arial" w:cs="Arial"/>
          <w:snapToGrid w:val="0"/>
          <w:sz w:val="22"/>
          <w:szCs w:val="22"/>
        </w:rPr>
      </w:pPr>
      <w:r w:rsidRPr="00A3562E">
        <w:rPr>
          <w:rFonts w:ascii="Arial" w:hAnsi="Arial" w:cs="Arial"/>
          <w:snapToGrid w:val="0"/>
          <w:sz w:val="22"/>
          <w:szCs w:val="22"/>
        </w:rPr>
        <w:t>Statutory Parental Bereavement Pay will increase from £151.20 to £151.97 per week.</w:t>
      </w:r>
    </w:p>
    <w:p w14:paraId="6CCF86DE" w14:textId="0C65D7CF" w:rsidR="00315755" w:rsidRPr="00A3562E" w:rsidRDefault="004D2B06" w:rsidP="004D2B06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A3562E">
        <w:rPr>
          <w:rFonts w:ascii="Arial" w:hAnsi="Arial" w:cs="Arial"/>
          <w:snapToGrid w:val="0"/>
          <w:sz w:val="22"/>
          <w:szCs w:val="22"/>
        </w:rPr>
        <w:t>Statutory</w:t>
      </w:r>
      <w:r w:rsidRPr="00A3562E">
        <w:rPr>
          <w:rFonts w:ascii="Arial" w:hAnsi="Arial" w:cs="Arial"/>
          <w:sz w:val="22"/>
          <w:szCs w:val="22"/>
        </w:rPr>
        <w:t xml:space="preserve"> </w:t>
      </w:r>
      <w:r w:rsidRPr="00A3562E">
        <w:rPr>
          <w:rFonts w:ascii="Arial" w:hAnsi="Arial" w:cs="Arial"/>
          <w:snapToGrid w:val="0"/>
          <w:sz w:val="22"/>
          <w:szCs w:val="22"/>
        </w:rPr>
        <w:t>Sick Pay will increase from £</w:t>
      </w:r>
      <w:r w:rsidR="003E3D12" w:rsidRPr="00A3562E">
        <w:rPr>
          <w:rFonts w:ascii="Arial" w:hAnsi="Arial" w:cs="Arial"/>
          <w:snapToGrid w:val="0"/>
          <w:sz w:val="22"/>
          <w:szCs w:val="22"/>
        </w:rPr>
        <w:t>95.85</w:t>
      </w:r>
      <w:r w:rsidRPr="00A3562E">
        <w:rPr>
          <w:rFonts w:ascii="Arial" w:hAnsi="Arial" w:cs="Arial"/>
          <w:snapToGrid w:val="0"/>
          <w:sz w:val="22"/>
          <w:szCs w:val="22"/>
        </w:rPr>
        <w:t xml:space="preserve"> to £96.35 per week.</w:t>
      </w:r>
      <w:r w:rsidRPr="00A3562E">
        <w:rPr>
          <w:rFonts w:ascii="Arial" w:hAnsi="Arial" w:cs="Arial"/>
          <w:sz w:val="22"/>
          <w:szCs w:val="22"/>
        </w:rPr>
        <w:t xml:space="preserve"> </w:t>
      </w:r>
    </w:p>
    <w:p w14:paraId="06072763" w14:textId="77777777" w:rsidR="006A0BB8" w:rsidRDefault="006A0BB8" w:rsidP="006A0BB8">
      <w:pPr>
        <w:jc w:val="both"/>
        <w:rPr>
          <w:rFonts w:ascii="Arial" w:hAnsi="Arial" w:cs="Arial"/>
          <w:sz w:val="22"/>
          <w:szCs w:val="22"/>
        </w:rPr>
      </w:pPr>
    </w:p>
    <w:p w14:paraId="7075D627" w14:textId="2138F301" w:rsidR="00315755" w:rsidRPr="00A3562E" w:rsidRDefault="003E3D12" w:rsidP="002A4171">
      <w:pPr>
        <w:jc w:val="both"/>
        <w:rPr>
          <w:rFonts w:ascii="Arial" w:hAnsi="Arial" w:cs="Arial"/>
          <w:sz w:val="22"/>
          <w:szCs w:val="22"/>
        </w:rPr>
      </w:pPr>
      <w:r w:rsidRPr="00A3562E">
        <w:rPr>
          <w:rFonts w:ascii="Arial" w:hAnsi="Arial" w:cs="Arial"/>
          <w:sz w:val="22"/>
          <w:szCs w:val="22"/>
        </w:rPr>
        <w:t xml:space="preserve">The cap on Statutory </w:t>
      </w:r>
      <w:r w:rsidR="00315755" w:rsidRPr="00A3562E">
        <w:rPr>
          <w:rFonts w:ascii="Arial" w:hAnsi="Arial" w:cs="Arial"/>
          <w:sz w:val="22"/>
          <w:szCs w:val="22"/>
        </w:rPr>
        <w:t>Redundancy Pay will increase from £</w:t>
      </w:r>
      <w:r w:rsidR="00022F77" w:rsidRPr="00A3562E">
        <w:rPr>
          <w:rFonts w:ascii="Arial" w:hAnsi="Arial" w:cs="Arial"/>
          <w:sz w:val="22"/>
          <w:szCs w:val="22"/>
        </w:rPr>
        <w:t>538.</w:t>
      </w:r>
      <w:r w:rsidR="00315755" w:rsidRPr="00A3562E">
        <w:rPr>
          <w:rFonts w:ascii="Arial" w:hAnsi="Arial" w:cs="Arial"/>
          <w:sz w:val="22"/>
          <w:szCs w:val="22"/>
        </w:rPr>
        <w:t xml:space="preserve">00 </w:t>
      </w:r>
      <w:r w:rsidR="004D2B06" w:rsidRPr="00A3562E">
        <w:rPr>
          <w:rFonts w:ascii="Arial" w:hAnsi="Arial" w:cs="Arial"/>
          <w:sz w:val="22"/>
          <w:szCs w:val="22"/>
        </w:rPr>
        <w:t xml:space="preserve">to </w:t>
      </w:r>
      <w:r w:rsidR="00022F77" w:rsidRPr="00A3562E">
        <w:rPr>
          <w:rFonts w:ascii="Arial" w:hAnsi="Arial" w:cs="Arial"/>
          <w:sz w:val="22"/>
          <w:szCs w:val="22"/>
        </w:rPr>
        <w:t>£544.00</w:t>
      </w:r>
      <w:r w:rsidR="004D2B06" w:rsidRPr="00A3562E">
        <w:rPr>
          <w:rFonts w:ascii="Arial" w:hAnsi="Arial" w:cs="Arial"/>
          <w:sz w:val="22"/>
          <w:szCs w:val="22"/>
        </w:rPr>
        <w:t xml:space="preserve"> </w:t>
      </w:r>
      <w:r w:rsidR="00315755" w:rsidRPr="00A3562E">
        <w:rPr>
          <w:rFonts w:ascii="Arial" w:hAnsi="Arial" w:cs="Arial"/>
          <w:sz w:val="22"/>
          <w:szCs w:val="22"/>
        </w:rPr>
        <w:t>per week</w:t>
      </w:r>
      <w:r w:rsidR="006A0BB8">
        <w:rPr>
          <w:rFonts w:ascii="Arial" w:hAnsi="Arial" w:cs="Arial"/>
          <w:sz w:val="22"/>
          <w:szCs w:val="22"/>
        </w:rPr>
        <w:t xml:space="preserve"> on 6 April 2021</w:t>
      </w:r>
      <w:r w:rsidR="00315755" w:rsidRPr="00A3562E">
        <w:rPr>
          <w:rFonts w:ascii="Arial" w:hAnsi="Arial" w:cs="Arial"/>
          <w:sz w:val="22"/>
          <w:szCs w:val="22"/>
        </w:rPr>
        <w:t>.</w:t>
      </w:r>
    </w:p>
    <w:p w14:paraId="28AECAA6" w14:textId="066ACB26" w:rsidR="00D47975" w:rsidRPr="00911EB7" w:rsidRDefault="00D47975" w:rsidP="00D47975">
      <w:pPr>
        <w:pStyle w:val="paragraph"/>
        <w:spacing w:before="0" w:beforeAutospacing="0" w:after="0" w:afterAutospacing="0"/>
        <w:ind w:right="-630"/>
        <w:textAlignment w:val="baseline"/>
        <w:rPr>
          <w:rStyle w:val="normaltextrun"/>
          <w:rFonts w:ascii="Arial" w:hAnsi="Arial" w:cs="Arial"/>
          <w:color w:val="000000" w:themeColor="text1"/>
          <w:sz w:val="22"/>
          <w:szCs w:val="22"/>
        </w:rPr>
      </w:pPr>
    </w:p>
    <w:p w14:paraId="4A0026FA" w14:textId="2FC96AA4" w:rsidR="00970ED7" w:rsidRPr="00911EB7" w:rsidRDefault="0099254E" w:rsidP="0099254E">
      <w:pPr>
        <w:autoSpaceDE w:val="0"/>
        <w:jc w:val="both"/>
        <w:rPr>
          <w:rStyle w:val="normaltextrun"/>
          <w:rFonts w:ascii="Arial" w:hAnsi="Arial" w:cs="Arial"/>
          <w:snapToGrid w:val="0"/>
          <w:color w:val="000000"/>
          <w:sz w:val="22"/>
          <w:szCs w:val="22"/>
        </w:rPr>
      </w:pPr>
      <w:r w:rsidRPr="00911EB7">
        <w:rPr>
          <w:rFonts w:ascii="Arial" w:hAnsi="Arial" w:cs="Arial"/>
          <w:snapToGrid w:val="0"/>
          <w:color w:val="000000"/>
          <w:sz w:val="22"/>
          <w:szCs w:val="22"/>
        </w:rPr>
        <w:t xml:space="preserve">Members wishing further information should contact the SJIB on 0131 445 9216 or email </w:t>
      </w:r>
      <w:hyperlink r:id="rId12" w:history="1">
        <w:r w:rsidRPr="00911EB7">
          <w:rPr>
            <w:rStyle w:val="Hyperlink"/>
            <w:rFonts w:ascii="Arial" w:hAnsi="Arial" w:cs="Arial"/>
            <w:snapToGrid w:val="0"/>
            <w:sz w:val="22"/>
            <w:szCs w:val="22"/>
          </w:rPr>
          <w:t>fiona.cornwall@sjib.org.uk</w:t>
        </w:r>
      </w:hyperlink>
      <w:r w:rsidRPr="00911EB7">
        <w:rPr>
          <w:rFonts w:ascii="Arial" w:hAnsi="Arial" w:cs="Arial"/>
          <w:snapToGrid w:val="0"/>
          <w:color w:val="000000"/>
          <w:sz w:val="22"/>
          <w:szCs w:val="22"/>
        </w:rPr>
        <w:t>.</w:t>
      </w:r>
    </w:p>
    <w:p w14:paraId="50751A2D" w14:textId="132FC31C" w:rsidR="00D47975" w:rsidRDefault="00D47975" w:rsidP="00D47975">
      <w:pPr>
        <w:pStyle w:val="paragraph"/>
        <w:spacing w:before="0" w:beforeAutospacing="0" w:after="0" w:afterAutospacing="0"/>
        <w:ind w:left="3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5DF1D33E" w14:textId="77777777" w:rsidR="004D2B06" w:rsidRDefault="004D2B06" w:rsidP="00D47975">
      <w:pPr>
        <w:pStyle w:val="paragraph"/>
        <w:spacing w:before="0" w:beforeAutospacing="0" w:after="0" w:afterAutospacing="0"/>
        <w:ind w:left="3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377A1008" w14:textId="77777777" w:rsidR="00D47975" w:rsidRDefault="00D47975" w:rsidP="00D47975">
      <w:pPr>
        <w:pStyle w:val="paragraph"/>
        <w:spacing w:before="0" w:beforeAutospacing="0" w:after="0" w:afterAutospacing="0"/>
        <w:ind w:left="3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>Yours faithfully,</w:t>
      </w:r>
    </w:p>
    <w:p w14:paraId="60C5DB05" w14:textId="77777777" w:rsidR="00D47975" w:rsidRPr="003D2483" w:rsidRDefault="00D47975" w:rsidP="00D47975">
      <w:pPr>
        <w:tabs>
          <w:tab w:val="left" w:pos="720"/>
          <w:tab w:val="left" w:pos="1440"/>
          <w:tab w:val="left" w:pos="2160"/>
          <w:tab w:val="left" w:pos="2880"/>
          <w:tab w:val="left" w:pos="6600"/>
        </w:tabs>
        <w:jc w:val="both"/>
        <w:rPr>
          <w:rFonts w:ascii="Arial" w:hAnsi="Arial" w:cs="Arial"/>
          <w:sz w:val="22"/>
          <w:szCs w:val="22"/>
        </w:rPr>
      </w:pPr>
      <w:r w:rsidRPr="003D2483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68118EAA" wp14:editId="049B0626">
            <wp:simplePos x="0" y="0"/>
            <wp:positionH relativeFrom="column">
              <wp:posOffset>1878330</wp:posOffset>
            </wp:positionH>
            <wp:positionV relativeFrom="paragraph">
              <wp:posOffset>86995</wp:posOffset>
            </wp:positionV>
            <wp:extent cx="1360170" cy="689610"/>
            <wp:effectExtent l="0" t="0" r="0" b="0"/>
            <wp:wrapNone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483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A4792FB" wp14:editId="36DE8359">
            <wp:extent cx="1495425" cy="6381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483">
        <w:rPr>
          <w:rFonts w:ascii="Arial" w:hAnsi="Arial" w:cs="Arial"/>
          <w:sz w:val="22"/>
          <w:szCs w:val="22"/>
        </w:rPr>
        <w:tab/>
      </w:r>
      <w:r w:rsidRPr="003D2483">
        <w:rPr>
          <w:rFonts w:ascii="Arial" w:hAnsi="Arial" w:cs="Arial"/>
          <w:sz w:val="22"/>
          <w:szCs w:val="22"/>
        </w:rPr>
        <w:tab/>
      </w:r>
      <w:r w:rsidRPr="003D2483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161B0D8" wp14:editId="6BCA1B31">
            <wp:extent cx="1038225" cy="6953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04009" w14:textId="77777777" w:rsidR="00D47975" w:rsidRPr="003D2483" w:rsidRDefault="00D47975" w:rsidP="00D47975">
      <w:pPr>
        <w:tabs>
          <w:tab w:val="left" w:pos="4395"/>
          <w:tab w:val="left" w:pos="6120"/>
        </w:tabs>
        <w:rPr>
          <w:rFonts w:ascii="Arial" w:hAnsi="Arial" w:cs="Arial"/>
          <w:sz w:val="22"/>
          <w:szCs w:val="22"/>
        </w:rPr>
      </w:pPr>
      <w:r w:rsidRPr="003D2483">
        <w:rPr>
          <w:rFonts w:ascii="Arial" w:hAnsi="Arial" w:cs="Arial"/>
          <w:sz w:val="22"/>
          <w:szCs w:val="22"/>
        </w:rPr>
        <w:t xml:space="preserve">Fiona Harper                                  Pat Rafferty                        </w:t>
      </w:r>
      <w:r w:rsidRPr="003D2483">
        <w:rPr>
          <w:rFonts w:ascii="Arial" w:hAnsi="Arial" w:cs="Arial"/>
          <w:sz w:val="22"/>
          <w:szCs w:val="22"/>
        </w:rPr>
        <w:tab/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 w:rsidRPr="003D2483"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sz w:val="22"/>
          <w:szCs w:val="22"/>
        </w:rPr>
        <w:t xml:space="preserve">  </w:t>
      </w:r>
      <w:r w:rsidRPr="003D2483">
        <w:rPr>
          <w:rFonts w:ascii="Arial" w:hAnsi="Arial" w:cs="Arial"/>
          <w:sz w:val="22"/>
          <w:szCs w:val="22"/>
        </w:rPr>
        <w:t xml:space="preserve">  Alick Smith</w:t>
      </w:r>
    </w:p>
    <w:p w14:paraId="7E27FDAD" w14:textId="7B868577" w:rsidR="001C7A73" w:rsidRPr="00911EB7" w:rsidRDefault="00D47975" w:rsidP="00911EB7">
      <w:pPr>
        <w:tabs>
          <w:tab w:val="left" w:pos="4395"/>
          <w:tab w:val="left" w:pos="6120"/>
          <w:tab w:val="left" w:pos="751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</w:t>
      </w:r>
      <w:r w:rsidRPr="003D2483">
        <w:rPr>
          <w:rFonts w:ascii="Arial" w:hAnsi="Arial" w:cs="Arial"/>
          <w:sz w:val="22"/>
          <w:szCs w:val="22"/>
        </w:rPr>
        <w:t xml:space="preserve">Secretary                                </w:t>
      </w:r>
      <w:proofErr w:type="gramStart"/>
      <w:r w:rsidRPr="003D2483">
        <w:rPr>
          <w:rFonts w:ascii="Arial" w:hAnsi="Arial" w:cs="Arial"/>
          <w:sz w:val="22"/>
          <w:szCs w:val="22"/>
        </w:rPr>
        <w:t>For</w:t>
      </w:r>
      <w:proofErr w:type="gramEnd"/>
      <w:r w:rsidRPr="003D2483">
        <w:rPr>
          <w:rFonts w:ascii="Arial" w:hAnsi="Arial" w:cs="Arial"/>
          <w:sz w:val="22"/>
          <w:szCs w:val="22"/>
        </w:rPr>
        <w:t xml:space="preserve"> UNITE the Union    </w:t>
      </w:r>
      <w:r w:rsidRPr="003D2483">
        <w:rPr>
          <w:rFonts w:ascii="Arial" w:hAnsi="Arial" w:cs="Arial"/>
          <w:sz w:val="22"/>
          <w:szCs w:val="22"/>
        </w:rPr>
        <w:tab/>
        <w:t xml:space="preserve"> </w:t>
      </w:r>
      <w:r>
        <w:rPr>
          <w:rFonts w:ascii="Arial" w:hAnsi="Arial" w:cs="Arial"/>
          <w:sz w:val="22"/>
          <w:szCs w:val="22"/>
        </w:rPr>
        <w:t xml:space="preserve">   </w:t>
      </w:r>
      <w:r w:rsidRPr="003D2483">
        <w:rPr>
          <w:rFonts w:ascii="Arial" w:hAnsi="Arial" w:cs="Arial"/>
          <w:sz w:val="22"/>
          <w:szCs w:val="22"/>
        </w:rPr>
        <w:t xml:space="preserve">     For SELECT</w:t>
      </w:r>
    </w:p>
    <w:sectPr w:rsidR="001C7A73" w:rsidRPr="00911EB7" w:rsidSect="00C839B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3798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FC4925" w14:textId="77777777" w:rsidR="00C63D3C" w:rsidRDefault="00C63D3C" w:rsidP="00C51EA7">
      <w:r>
        <w:separator/>
      </w:r>
    </w:p>
  </w:endnote>
  <w:endnote w:type="continuationSeparator" w:id="0">
    <w:p w14:paraId="7D6E7877" w14:textId="77777777" w:rsidR="00C63D3C" w:rsidRDefault="00C63D3C" w:rsidP="00C51EA7">
      <w:r>
        <w:continuationSeparator/>
      </w:r>
    </w:p>
  </w:endnote>
  <w:endnote w:type="continuationNotice" w:id="1">
    <w:p w14:paraId="1BEF8550" w14:textId="77777777" w:rsidR="00C63D3C" w:rsidRDefault="00C63D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 (WN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11ED8" w14:textId="77777777" w:rsidR="005618DC" w:rsidRDefault="005618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5C9BE" w14:textId="77777777" w:rsidR="00C51EA7" w:rsidRDefault="00C92E37" w:rsidP="00C51EA7">
    <w:pPr>
      <w:pStyle w:val="Footer"/>
      <w:ind w:left="-1080"/>
    </w:pPr>
    <w:r>
      <w:rPr>
        <w:noProof/>
      </w:rPr>
      <w:drawing>
        <wp:anchor distT="0" distB="0" distL="114300" distR="114300" simplePos="0" relativeHeight="251658244" behindDoc="1" locked="0" layoutInCell="1" allowOverlap="1" wp14:anchorId="379DADC1" wp14:editId="1C8703E0">
          <wp:simplePos x="0" y="0"/>
          <wp:positionH relativeFrom="column">
            <wp:posOffset>4708525</wp:posOffset>
          </wp:positionH>
          <wp:positionV relativeFrom="paragraph">
            <wp:posOffset>-445770</wp:posOffset>
          </wp:positionV>
          <wp:extent cx="1009650" cy="354965"/>
          <wp:effectExtent l="0" t="0" r="0" b="6985"/>
          <wp:wrapTight wrapText="bothSides">
            <wp:wrapPolygon edited="0">
              <wp:start x="0" y="0"/>
              <wp:lineTo x="0" y="20866"/>
              <wp:lineTo x="21192" y="20866"/>
              <wp:lineTo x="21192" y="0"/>
              <wp:lineTo x="0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ECT Logo_blue_293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354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1" locked="0" layoutInCell="1" allowOverlap="1" wp14:anchorId="53BFF834" wp14:editId="06A1B6BD">
          <wp:simplePos x="0" y="0"/>
          <wp:positionH relativeFrom="column">
            <wp:posOffset>5848350</wp:posOffset>
          </wp:positionH>
          <wp:positionV relativeFrom="paragraph">
            <wp:posOffset>-833120</wp:posOffset>
          </wp:positionV>
          <wp:extent cx="895350" cy="895350"/>
          <wp:effectExtent l="0" t="0" r="0" b="0"/>
          <wp:wrapTight wrapText="bothSides">
            <wp:wrapPolygon edited="0">
              <wp:start x="0" y="0"/>
              <wp:lineTo x="0" y="21140"/>
              <wp:lineTo x="21140" y="21140"/>
              <wp:lineTo x="21140" y="0"/>
              <wp:lineTo x="0" y="0"/>
            </wp:wrapPolygon>
          </wp:wrapTight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te the Unio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4EC2DF5" wp14:editId="73ABB371">
              <wp:simplePos x="0" y="0"/>
              <wp:positionH relativeFrom="column">
                <wp:posOffset>-333375</wp:posOffset>
              </wp:positionH>
              <wp:positionV relativeFrom="paragraph">
                <wp:posOffset>-645160</wp:posOffset>
              </wp:positionV>
              <wp:extent cx="4114800" cy="51435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4800" cy="5143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E70B3D" w14:textId="77777777" w:rsidR="00BC5879" w:rsidRDefault="00BC5879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  <w:lang w:val="en-GB"/>
                            </w:rPr>
                            <w:t>Chairman: J. Simpson</w:t>
                          </w:r>
                        </w:p>
                        <w:p w14:paraId="68A6C51A" w14:textId="77777777" w:rsidR="005A76AA" w:rsidRDefault="005A76AA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  <w:lang w:val="en-GB"/>
                            </w:rPr>
                            <w:t>Director: A. Wilson</w:t>
                          </w:r>
                          <w:r w:rsidR="00BC5879">
                            <w:rPr>
                              <w:rFonts w:ascii="Arial" w:hAnsi="Arial" w:cs="Arial"/>
                              <w:sz w:val="14"/>
                              <w:szCs w:val="14"/>
                              <w:lang w:val="en-GB"/>
                            </w:rPr>
                            <w:t xml:space="preserve"> LLM</w:t>
                          </w:r>
                        </w:p>
                        <w:p w14:paraId="60E45B26" w14:textId="77777777" w:rsidR="005A76AA" w:rsidRDefault="00BC5879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  <w:lang w:val="en-GB"/>
                            </w:rPr>
                            <w:t>Secretary: F.M. Harper BA (Hons), MSc (Econ), FCIPD</w:t>
                          </w:r>
                        </w:p>
                        <w:p w14:paraId="33899F71" w14:textId="77777777" w:rsidR="005A76AA" w:rsidRPr="005A76AA" w:rsidRDefault="00E5570C" w:rsidP="00E5570C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  <w:lang w:val="en-GB"/>
                            </w:rPr>
                          </w:pPr>
                          <w:r w:rsidRPr="00E5570C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  <w:lang w:val="en-GB"/>
                            </w:rPr>
                            <w:t>Established in 1969 by the constituent parties – SELECT and UNITE THE UNION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EC2DF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left:0;text-align:left;margin-left:-26.25pt;margin-top:-50.8pt;width:324pt;height:40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" fillcolor="white [3201]" stroked="f" strokeweight=".5pt">
              <v:textbox>
                <w:txbxContent>
                  <w:p w14:paraId="06E70B3D" w14:textId="77777777" w:rsidR="00BC5879" w:rsidRDefault="00BC5879">
                    <w:pPr>
                      <w:rPr>
                        <w:rFonts w:ascii="Arial" w:hAnsi="Arial" w:cs="Arial"/>
                        <w:sz w:val="14"/>
                        <w:szCs w:val="14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  <w:lang w:val="en-GB"/>
                      </w:rPr>
                      <w:t>Chairman: J. Simpson</w:t>
                    </w:r>
                  </w:p>
                  <w:p w14:paraId="68A6C51A" w14:textId="77777777" w:rsidR="005A76AA" w:rsidRDefault="005A76AA">
                    <w:pPr>
                      <w:rPr>
                        <w:rFonts w:ascii="Arial" w:hAnsi="Arial" w:cs="Arial"/>
                        <w:sz w:val="14"/>
                        <w:szCs w:val="14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  <w:lang w:val="en-GB"/>
                      </w:rPr>
                      <w:t>Director: A. Wilson</w:t>
                    </w:r>
                    <w:r w:rsidR="00BC5879">
                      <w:rPr>
                        <w:rFonts w:ascii="Arial" w:hAnsi="Arial" w:cs="Arial"/>
                        <w:sz w:val="14"/>
                        <w:szCs w:val="14"/>
                        <w:lang w:val="en-GB"/>
                      </w:rPr>
                      <w:t xml:space="preserve"> LLM</w:t>
                    </w:r>
                  </w:p>
                  <w:p w14:paraId="60E45B26" w14:textId="77777777" w:rsidR="005A76AA" w:rsidRDefault="00BC5879">
                    <w:pPr>
                      <w:rPr>
                        <w:rFonts w:ascii="Arial" w:hAnsi="Arial" w:cs="Arial"/>
                        <w:sz w:val="14"/>
                        <w:szCs w:val="14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  <w:lang w:val="en-GB"/>
                      </w:rPr>
                      <w:t>Secretary: F.M. Harper BA (Hons), MSc (Econ), FCIPD</w:t>
                    </w:r>
                  </w:p>
                  <w:p w14:paraId="33899F71" w14:textId="77777777" w:rsidR="005A76AA" w:rsidRPr="005A76AA" w:rsidRDefault="00E5570C" w:rsidP="00E5570C">
                    <w:pPr>
                      <w:rPr>
                        <w:rFonts w:ascii="Arial" w:hAnsi="Arial" w:cs="Arial"/>
                        <w:sz w:val="14"/>
                        <w:szCs w:val="14"/>
                        <w:lang w:val="en-GB"/>
                      </w:rPr>
                    </w:pPr>
                    <w:r w:rsidRPr="00E5570C">
                      <w:rPr>
                        <w:rFonts w:ascii="Arial" w:hAnsi="Arial" w:cs="Arial"/>
                        <w:b/>
                        <w:sz w:val="14"/>
                        <w:szCs w:val="14"/>
                        <w:lang w:val="en-GB"/>
                      </w:rPr>
                      <w:t>Established in 1969 by the constituent parties – SELECT and UNITE THE UNION</w:t>
                    </w:r>
                  </w:p>
                </w:txbxContent>
              </v:textbox>
            </v:shape>
          </w:pict>
        </mc:Fallback>
      </mc:AlternateContent>
    </w:r>
    <w:r w:rsidR="00E6720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D0FF309" wp14:editId="07EB52DA">
              <wp:simplePos x="0" y="0"/>
              <wp:positionH relativeFrom="column">
                <wp:posOffset>3860165</wp:posOffset>
              </wp:positionH>
              <wp:positionV relativeFrom="paragraph">
                <wp:posOffset>97511</wp:posOffset>
              </wp:positionV>
              <wp:extent cx="462496" cy="568411"/>
              <wp:effectExtent l="0" t="0" r="13970" b="2222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2496" cy="56841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53FE3A7" id="Rectangle 1" o:spid="_x0000_s1026" style="position:absolute;margin-left:303.95pt;margin-top:7.7pt;width:36.4pt;height:44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" fillcolor="white [3212]" strokecolor="white [3212]" strokeweight="1pt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54ABC" w14:textId="77777777" w:rsidR="005618DC" w:rsidRDefault="005618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8A29E1" w14:textId="77777777" w:rsidR="00C63D3C" w:rsidRDefault="00C63D3C" w:rsidP="00C51EA7">
      <w:r>
        <w:separator/>
      </w:r>
    </w:p>
  </w:footnote>
  <w:footnote w:type="continuationSeparator" w:id="0">
    <w:p w14:paraId="3E305EFD" w14:textId="77777777" w:rsidR="00C63D3C" w:rsidRDefault="00C63D3C" w:rsidP="00C51EA7">
      <w:r>
        <w:continuationSeparator/>
      </w:r>
    </w:p>
  </w:footnote>
  <w:footnote w:type="continuationNotice" w:id="1">
    <w:p w14:paraId="32846A0F" w14:textId="77777777" w:rsidR="00C63D3C" w:rsidRDefault="00C63D3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308E9" w14:textId="513D2EB2" w:rsidR="005618DC" w:rsidRDefault="005618D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A644A" w14:textId="3335316A" w:rsidR="00C51EA7" w:rsidRDefault="00C92E37" w:rsidP="00C51EA7">
    <w:pPr>
      <w:pStyle w:val="Header"/>
      <w:tabs>
        <w:tab w:val="clear" w:pos="9026"/>
        <w:tab w:val="right" w:pos="9020"/>
      </w:tabs>
      <w:ind w:left="-1080"/>
    </w:pPr>
    <w:r>
      <w:rPr>
        <w:rFonts w:ascii="Calibri" w:eastAsia="Calibri" w:hAnsi="Calibri" w:cs="Times New Roman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FC22DBE" wp14:editId="27617C23">
              <wp:simplePos x="0" y="0"/>
              <wp:positionH relativeFrom="column">
                <wp:posOffset>4848225</wp:posOffset>
              </wp:positionH>
              <wp:positionV relativeFrom="paragraph">
                <wp:posOffset>1057275</wp:posOffset>
              </wp:positionV>
              <wp:extent cx="1962150" cy="1190625"/>
              <wp:effectExtent l="0" t="0" r="0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2150" cy="11906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6199C" w14:textId="77777777" w:rsidR="008A0859" w:rsidRDefault="004B1AA0" w:rsidP="004B1AA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The Walled Garden, </w:t>
                          </w:r>
                        </w:p>
                        <w:p w14:paraId="55A15A26" w14:textId="77777777" w:rsidR="004B1AA0" w:rsidRPr="007A041D" w:rsidRDefault="004B1AA0" w:rsidP="004B1AA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Bush Estate</w:t>
                          </w:r>
                        </w:p>
                        <w:p w14:paraId="2A0C53E6" w14:textId="77777777" w:rsidR="004B1AA0" w:rsidRPr="007A041D" w:rsidRDefault="004B1AA0" w:rsidP="004B1AA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Midlothian EH26 0SB</w:t>
                          </w:r>
                        </w:p>
                        <w:p w14:paraId="35FB6E34" w14:textId="77777777" w:rsidR="004B1AA0" w:rsidRPr="007A041D" w:rsidRDefault="004B1AA0" w:rsidP="004B1AA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09BF9DF5" w14:textId="2F809510" w:rsidR="004B1AA0" w:rsidRPr="007A041D" w:rsidRDefault="004B1AA0" w:rsidP="004B1AA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Tel: </w:t>
                          </w:r>
                          <w:r w:rsidR="00BC5879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0131 445 92</w:t>
                          </w:r>
                          <w:r w:rsidR="0046702F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1</w:t>
                          </w:r>
                          <w:r w:rsidR="00BC5879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6</w:t>
                          </w:r>
                        </w:p>
                        <w:p w14:paraId="171B640C" w14:textId="77777777" w:rsidR="004B1AA0" w:rsidRPr="007A041D" w:rsidRDefault="00BC5879" w:rsidP="004B1AA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Fax: 0131 445 5548</w:t>
                          </w:r>
                        </w:p>
                        <w:p w14:paraId="10D9E200" w14:textId="77777777" w:rsidR="004B1AA0" w:rsidRPr="007A041D" w:rsidRDefault="004B1AA0" w:rsidP="004B1AA0">
                          <w:pP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en-GB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en-GB"/>
                            </w:rPr>
                            <w:t>www.</w:t>
                          </w:r>
                          <w:r w:rsidR="00BC587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en-GB"/>
                            </w:rPr>
                            <w:t>sjib</w:t>
                          </w:r>
                          <w:r w:rsidRPr="007A041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en-GB"/>
                            </w:rPr>
                            <w:t>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FC22DB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81.75pt;margin-top:83.25pt;width:154.5pt;height:93.7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" fillcolor="white [3201]" stroked="f" strokeweight=".5pt">
              <v:textbox>
                <w:txbxContent>
                  <w:p w14:paraId="69D6199C" w14:textId="77777777" w:rsidR="008A0859" w:rsidRDefault="004B1AA0" w:rsidP="004B1AA0">
                    <w:pP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The Walled Garden, </w:t>
                    </w:r>
                  </w:p>
                  <w:p w14:paraId="55A15A26" w14:textId="77777777" w:rsidR="004B1AA0" w:rsidRPr="007A041D" w:rsidRDefault="004B1AA0" w:rsidP="004B1AA0">
                    <w:pP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Bush Estate</w:t>
                    </w:r>
                  </w:p>
                  <w:p w14:paraId="2A0C53E6" w14:textId="77777777" w:rsidR="004B1AA0" w:rsidRPr="007A041D" w:rsidRDefault="004B1AA0" w:rsidP="004B1AA0">
                    <w:pP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Midlothian EH26 0SB</w:t>
                    </w:r>
                  </w:p>
                  <w:p w14:paraId="35FB6E34" w14:textId="77777777" w:rsidR="004B1AA0" w:rsidRPr="007A041D" w:rsidRDefault="004B1AA0" w:rsidP="004B1AA0">
                    <w:pP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09BF9DF5" w14:textId="2F809510" w:rsidR="004B1AA0" w:rsidRPr="007A041D" w:rsidRDefault="004B1AA0" w:rsidP="004B1AA0">
                    <w:pP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Tel: </w:t>
                    </w:r>
                    <w:r w:rsidR="00BC5879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0131 445 92</w:t>
                    </w:r>
                    <w:r w:rsidR="0046702F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1</w:t>
                    </w:r>
                    <w:r w:rsidR="00BC5879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6</w:t>
                    </w:r>
                  </w:p>
                  <w:p w14:paraId="171B640C" w14:textId="77777777" w:rsidR="004B1AA0" w:rsidRPr="007A041D" w:rsidRDefault="00BC5879" w:rsidP="004B1AA0">
                    <w:pP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Fax: 0131 445 5548</w:t>
                    </w:r>
                  </w:p>
                  <w:p w14:paraId="10D9E200" w14:textId="77777777" w:rsidR="004B1AA0" w:rsidRPr="007A041D" w:rsidRDefault="004B1AA0" w:rsidP="004B1AA0">
                    <w:pPr>
                      <w:rPr>
                        <w:rFonts w:ascii="Arial" w:hAnsi="Arial" w:cs="Arial"/>
                        <w:b/>
                        <w:sz w:val="18"/>
                        <w:szCs w:val="18"/>
                        <w:lang w:val="en-GB"/>
                      </w:rPr>
                    </w:pPr>
                    <w:r w:rsidRPr="007A041D">
                      <w:rPr>
                        <w:rFonts w:ascii="Arial" w:hAnsi="Arial" w:cs="Arial"/>
                        <w:b/>
                        <w:sz w:val="18"/>
                        <w:szCs w:val="18"/>
                        <w:lang w:val="en-GB"/>
                      </w:rPr>
                      <w:t>www.</w:t>
                    </w:r>
                    <w:r w:rsidR="00BC5879">
                      <w:rPr>
                        <w:rFonts w:ascii="Arial" w:hAnsi="Arial" w:cs="Arial"/>
                        <w:b/>
                        <w:sz w:val="18"/>
                        <w:szCs w:val="18"/>
                        <w:lang w:val="en-GB"/>
                      </w:rPr>
                      <w:t>sjib</w:t>
                    </w:r>
                    <w:r w:rsidRPr="007A041D">
                      <w:rPr>
                        <w:rFonts w:ascii="Arial" w:hAnsi="Arial" w:cs="Arial"/>
                        <w:b/>
                        <w:sz w:val="18"/>
                        <w:szCs w:val="18"/>
                        <w:lang w:val="en-GB"/>
                      </w:rPr>
                      <w:t>.org.uk</w:t>
                    </w:r>
                  </w:p>
                </w:txbxContent>
              </v:textbox>
            </v:shape>
          </w:pict>
        </mc:Fallback>
      </mc:AlternateContent>
    </w:r>
    <w:r w:rsidR="00BC5879">
      <w:rPr>
        <w:rFonts w:ascii="Calibri" w:eastAsia="Calibri" w:hAnsi="Calibri" w:cs="Times New Roman"/>
        <w:noProof/>
        <w:sz w:val="22"/>
        <w:szCs w:val="22"/>
      </w:rPr>
      <w:drawing>
        <wp:anchor distT="0" distB="0" distL="114300" distR="114300" simplePos="0" relativeHeight="251658243" behindDoc="0" locked="0" layoutInCell="1" allowOverlap="1" wp14:anchorId="61E40156" wp14:editId="03142A0C">
          <wp:simplePos x="0" y="0"/>
          <wp:positionH relativeFrom="column">
            <wp:posOffset>4886325</wp:posOffset>
          </wp:positionH>
          <wp:positionV relativeFrom="paragraph">
            <wp:posOffset>236855</wp:posOffset>
          </wp:positionV>
          <wp:extent cx="1409700" cy="818486"/>
          <wp:effectExtent l="0" t="0" r="0" b="1270"/>
          <wp:wrapNone/>
          <wp:docPr id="19" name="Picture 19" descr="SJI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JI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818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3E01B" w14:textId="4F99902F" w:rsidR="005618DC" w:rsidRDefault="005618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45CC1"/>
    <w:multiLevelType w:val="hybridMultilevel"/>
    <w:tmpl w:val="2A847DCC"/>
    <w:lvl w:ilvl="0" w:tplc="08090001">
      <w:start w:val="1"/>
      <w:numFmt w:val="bullet"/>
      <w:lvlText w:val=""/>
      <w:lvlJc w:val="left"/>
      <w:pPr>
        <w:ind w:left="3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</w:abstractNum>
  <w:abstractNum w:abstractNumId="1" w15:restartNumberingAfterBreak="0">
    <w:nsid w:val="12CE1834"/>
    <w:multiLevelType w:val="hybridMultilevel"/>
    <w:tmpl w:val="8084DB9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2754EE"/>
    <w:multiLevelType w:val="hybridMultilevel"/>
    <w:tmpl w:val="A036D4F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6327E7"/>
    <w:multiLevelType w:val="hybridMultilevel"/>
    <w:tmpl w:val="272E5D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204"/>
    <w:rsid w:val="00022CF0"/>
    <w:rsid w:val="00022F77"/>
    <w:rsid w:val="0003058E"/>
    <w:rsid w:val="000A7454"/>
    <w:rsid w:val="000C50B6"/>
    <w:rsid w:val="000F6AE6"/>
    <w:rsid w:val="001062E8"/>
    <w:rsid w:val="001A46D1"/>
    <w:rsid w:val="001C7A73"/>
    <w:rsid w:val="001F2901"/>
    <w:rsid w:val="00213DA0"/>
    <w:rsid w:val="002431CF"/>
    <w:rsid w:val="00272B24"/>
    <w:rsid w:val="00274A99"/>
    <w:rsid w:val="00280696"/>
    <w:rsid w:val="002A3B1A"/>
    <w:rsid w:val="002A4171"/>
    <w:rsid w:val="002A48E9"/>
    <w:rsid w:val="002D5C31"/>
    <w:rsid w:val="002E2219"/>
    <w:rsid w:val="00315755"/>
    <w:rsid w:val="00336C74"/>
    <w:rsid w:val="003469EF"/>
    <w:rsid w:val="003A08D8"/>
    <w:rsid w:val="003D2D29"/>
    <w:rsid w:val="003E3D12"/>
    <w:rsid w:val="004153B5"/>
    <w:rsid w:val="00465130"/>
    <w:rsid w:val="0046702F"/>
    <w:rsid w:val="004B1AA0"/>
    <w:rsid w:val="004D2B06"/>
    <w:rsid w:val="005618DC"/>
    <w:rsid w:val="0056762D"/>
    <w:rsid w:val="005A76AA"/>
    <w:rsid w:val="005C1A26"/>
    <w:rsid w:val="00635704"/>
    <w:rsid w:val="006A0BB8"/>
    <w:rsid w:val="006D568E"/>
    <w:rsid w:val="00724EAC"/>
    <w:rsid w:val="00784209"/>
    <w:rsid w:val="007A041D"/>
    <w:rsid w:val="007F0504"/>
    <w:rsid w:val="00810B21"/>
    <w:rsid w:val="008555FE"/>
    <w:rsid w:val="00864500"/>
    <w:rsid w:val="008A0859"/>
    <w:rsid w:val="008C6B90"/>
    <w:rsid w:val="008D76D3"/>
    <w:rsid w:val="00911EB7"/>
    <w:rsid w:val="0095697A"/>
    <w:rsid w:val="00970ED7"/>
    <w:rsid w:val="0099254E"/>
    <w:rsid w:val="009F135E"/>
    <w:rsid w:val="00A3254F"/>
    <w:rsid w:val="00A3562E"/>
    <w:rsid w:val="00AE46AB"/>
    <w:rsid w:val="00B10CF1"/>
    <w:rsid w:val="00B45E43"/>
    <w:rsid w:val="00B66C8A"/>
    <w:rsid w:val="00B73736"/>
    <w:rsid w:val="00BA5FE6"/>
    <w:rsid w:val="00BC5879"/>
    <w:rsid w:val="00BF703F"/>
    <w:rsid w:val="00C05E00"/>
    <w:rsid w:val="00C51EA7"/>
    <w:rsid w:val="00C571C1"/>
    <w:rsid w:val="00C63D3C"/>
    <w:rsid w:val="00C839B7"/>
    <w:rsid w:val="00C92E37"/>
    <w:rsid w:val="00D21731"/>
    <w:rsid w:val="00D373F8"/>
    <w:rsid w:val="00D47975"/>
    <w:rsid w:val="00DB0527"/>
    <w:rsid w:val="00DE212A"/>
    <w:rsid w:val="00E142A8"/>
    <w:rsid w:val="00E44A2B"/>
    <w:rsid w:val="00E5570C"/>
    <w:rsid w:val="00E57389"/>
    <w:rsid w:val="00E67204"/>
    <w:rsid w:val="00EA52A7"/>
    <w:rsid w:val="00F05203"/>
    <w:rsid w:val="00FA104A"/>
    <w:rsid w:val="00FE55C0"/>
    <w:rsid w:val="00FE60B3"/>
    <w:rsid w:val="00FE7627"/>
    <w:rsid w:val="00FF2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839CA05"/>
  <w14:defaultImageDpi w14:val="32767"/>
  <w15:docId w15:val="{E8880E52-15A5-43CE-8F9C-3C8D95490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315755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1E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1EA7"/>
  </w:style>
  <w:style w:type="paragraph" w:styleId="Footer">
    <w:name w:val="footer"/>
    <w:basedOn w:val="Normal"/>
    <w:link w:val="FooterChar"/>
    <w:uiPriority w:val="99"/>
    <w:unhideWhenUsed/>
    <w:rsid w:val="00C51E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1EA7"/>
  </w:style>
  <w:style w:type="paragraph" w:styleId="NormalWeb">
    <w:name w:val="Normal (Web)"/>
    <w:basedOn w:val="Normal"/>
    <w:uiPriority w:val="99"/>
    <w:unhideWhenUsed/>
    <w:rsid w:val="00C51EA7"/>
    <w:rPr>
      <w:rFonts w:ascii="Times New Roman" w:hAnsi="Times New Roman"/>
    </w:rPr>
  </w:style>
  <w:style w:type="paragraph" w:styleId="NoSpacing">
    <w:name w:val="No Spacing"/>
    <w:uiPriority w:val="1"/>
    <w:qFormat/>
    <w:rsid w:val="00C51EA7"/>
  </w:style>
  <w:style w:type="paragraph" w:customStyle="1" w:styleId="SELECT">
    <w:name w:val="SELECT"/>
    <w:basedOn w:val="Normal"/>
    <w:qFormat/>
    <w:rsid w:val="00C51EA7"/>
    <w:rPr>
      <w:rFonts w:ascii="Arial" w:hAnsi="Arial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6C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C7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A5FE6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C7A7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1AA0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D4797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normaltextrun">
    <w:name w:val="normaltextrun"/>
    <w:rsid w:val="00D47975"/>
  </w:style>
  <w:style w:type="paragraph" w:styleId="BodyText">
    <w:name w:val="Body Text"/>
    <w:basedOn w:val="Normal"/>
    <w:link w:val="BodyTextChar"/>
    <w:unhideWhenUsed/>
    <w:rsid w:val="00D47975"/>
    <w:pPr>
      <w:snapToGrid w:val="0"/>
    </w:pPr>
    <w:rPr>
      <w:rFonts w:ascii="CG Times (WN)" w:eastAsia="Times New Roman" w:hAnsi="CG Times (WN)" w:cs="Times New Roman"/>
      <w:color w:val="000000"/>
      <w:szCs w:val="20"/>
    </w:rPr>
  </w:style>
  <w:style w:type="character" w:customStyle="1" w:styleId="BodyTextChar">
    <w:name w:val="Body Text Char"/>
    <w:basedOn w:val="DefaultParagraphFont"/>
    <w:link w:val="BodyText"/>
    <w:rsid w:val="00D47975"/>
    <w:rPr>
      <w:rFonts w:ascii="CG Times (WN)" w:eastAsia="Times New Roman" w:hAnsi="CG Times (WN)" w:cs="Times New Roman"/>
      <w:color w:val="000000"/>
      <w:szCs w:val="20"/>
    </w:rPr>
  </w:style>
  <w:style w:type="paragraph" w:styleId="Title">
    <w:name w:val="Title"/>
    <w:basedOn w:val="Normal"/>
    <w:link w:val="TitleChar"/>
    <w:uiPriority w:val="99"/>
    <w:qFormat/>
    <w:rsid w:val="0099254E"/>
    <w:pPr>
      <w:jc w:val="center"/>
    </w:pPr>
    <w:rPr>
      <w:rFonts w:ascii="Times New Roman" w:eastAsia="Times New Roman" w:hAnsi="Times New Roman" w:cs="Times New Roman"/>
      <w:b/>
      <w:sz w:val="28"/>
      <w:szCs w:val="20"/>
      <w:lang w:val="en-GB"/>
    </w:rPr>
  </w:style>
  <w:style w:type="character" w:customStyle="1" w:styleId="TitleChar">
    <w:name w:val="Title Char"/>
    <w:basedOn w:val="DefaultParagraphFont"/>
    <w:link w:val="Title"/>
    <w:uiPriority w:val="99"/>
    <w:rsid w:val="0099254E"/>
    <w:rPr>
      <w:rFonts w:ascii="Times New Roman" w:eastAsia="Times New Roman" w:hAnsi="Times New Roman" w:cs="Times New Roman"/>
      <w:b/>
      <w:sz w:val="28"/>
      <w:szCs w:val="20"/>
      <w:lang w:val="en-GB"/>
    </w:rPr>
  </w:style>
  <w:style w:type="character" w:styleId="Strong">
    <w:name w:val="Strong"/>
    <w:uiPriority w:val="22"/>
    <w:qFormat/>
    <w:rsid w:val="0099254E"/>
    <w:rPr>
      <w:b/>
      <w:bCs/>
    </w:rPr>
  </w:style>
  <w:style w:type="character" w:customStyle="1" w:styleId="Heading1Char">
    <w:name w:val="Heading 1 Char"/>
    <w:basedOn w:val="DefaultParagraphFont"/>
    <w:link w:val="Heading1"/>
    <w:rsid w:val="00315755"/>
    <w:rPr>
      <w:rFonts w:ascii="Arial" w:eastAsia="Times New Roman" w:hAnsi="Arial" w:cs="Arial"/>
      <w:b/>
      <w:bCs/>
      <w:kern w:val="32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FE76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76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76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76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7627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022C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2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mailto:fiona.cornwall@sjib.org.uk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ov.uk/guidance/rates-and-thresholds-for-employers-2021-to-2022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R\AppData\Local\Microsoft\Windows\INetCache\Content.Outlook\NECTA3IZ\SELECT%20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1F3E4B1151FE41AE9091C284DC6A64" ma:contentTypeVersion="13" ma:contentTypeDescription="Create a new document." ma:contentTypeScope="" ma:versionID="225433104828f4b7f8b6d777ee988eeb">
  <xsd:schema xmlns:xsd="http://www.w3.org/2001/XMLSchema" xmlns:xs="http://www.w3.org/2001/XMLSchema" xmlns:p="http://schemas.microsoft.com/office/2006/metadata/properties" xmlns:ns2="a9aa0300-e3ad-47fb-aadb-fa66ee6c3ea0" xmlns:ns3="1b870fb1-5ffb-49aa-aae0-28ec4c6b1269" targetNamespace="http://schemas.microsoft.com/office/2006/metadata/properties" ma:root="true" ma:fieldsID="afb43493ea27760849b5ee8dc8102ed5" ns2:_="" ns3:_="">
    <xsd:import namespace="a9aa0300-e3ad-47fb-aadb-fa66ee6c3ea0"/>
    <xsd:import namespace="1b870fb1-5ffb-49aa-aae0-28ec4c6b12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a0300-e3ad-47fb-aadb-fa66ee6c3e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870fb1-5ffb-49aa-aae0-28ec4c6b126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D96BF46-A9AF-4035-9485-A7000920808B}"/>
</file>

<file path=customXml/itemProps2.xml><?xml version="1.0" encoding="utf-8"?>
<ds:datastoreItem xmlns:ds="http://schemas.openxmlformats.org/officeDocument/2006/customXml" ds:itemID="{AC55BC53-AACB-4E35-91F5-87C01E12DF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1675D2-B923-4720-B9C8-2A5A8114B57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58874CD-DD72-4BFF-997F-7C034D6D80A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SELECT Letterhead Template</Template>
  <TotalTime>9</TotalTime>
  <Pages>1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Rolfe</dc:creator>
  <cp:keywords/>
  <cp:lastModifiedBy>Fiona Cornwall</cp:lastModifiedBy>
  <cp:revision>8</cp:revision>
  <cp:lastPrinted>2021-04-13T08:28:00Z</cp:lastPrinted>
  <dcterms:created xsi:type="dcterms:W3CDTF">2021-04-19T19:22:00Z</dcterms:created>
  <dcterms:modified xsi:type="dcterms:W3CDTF">2021-04-20T11:07:00Z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0x010100501F3E4B1151FE41AE9091C284DC6A64</vt:lpwstr>
  </property>
</Properties>
</file>